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CBA" w:rsidRPr="009E0D1E" w:rsidRDefault="008B6CBA" w:rsidP="00443E70">
      <w:pPr>
        <w:pStyle w:val="BodyText"/>
        <w:rPr>
          <w:i w:val="0"/>
        </w:rPr>
      </w:pPr>
      <w:r w:rsidRPr="00EE0902">
        <w:rPr>
          <w:i w:val="0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83.25pt;height:83.25pt;visibility:visible">
            <v:imagedata r:id="rId5" o:title=""/>
          </v:shape>
        </w:pict>
      </w:r>
      <w:r>
        <w:rPr>
          <w:i w:val="0"/>
        </w:rPr>
        <w:t xml:space="preserve">                                    </w:t>
      </w:r>
      <w:r w:rsidRPr="00EE0902">
        <w:rPr>
          <w:i w:val="0"/>
          <w:noProof/>
        </w:rPr>
        <w:pict>
          <v:shape id="Resim 5" o:spid="_x0000_i1026" type="#_x0000_t75" style="width:104.25pt;height:93.75pt;visibility:visible">
            <v:imagedata r:id="rId6" o:title=""/>
          </v:shape>
        </w:pict>
      </w:r>
    </w:p>
    <w:p w:rsidR="008B6CBA" w:rsidRPr="00D016B1" w:rsidRDefault="008B6CBA" w:rsidP="007E3351">
      <w:pPr>
        <w:jc w:val="center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FOTOĞRAF YARIŞMASI</w:t>
      </w:r>
    </w:p>
    <w:p w:rsidR="008B6CBA" w:rsidRPr="00D016B1" w:rsidRDefault="008B6CBA" w:rsidP="007E3351">
      <w:pPr>
        <w:jc w:val="center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KATILIM FORMU</w:t>
      </w:r>
    </w:p>
    <w:p w:rsidR="008B6CBA" w:rsidRPr="00D016B1" w:rsidRDefault="008B6CBA" w:rsidP="007E3351">
      <w:pPr>
        <w:jc w:val="center"/>
        <w:rPr>
          <w:b/>
          <w:bCs/>
          <w:sz w:val="24"/>
          <w:szCs w:val="24"/>
        </w:rPr>
      </w:pPr>
    </w:p>
    <w:p w:rsidR="008B6CBA" w:rsidRPr="00D016B1" w:rsidRDefault="008B6CBA" w:rsidP="003F1BCE">
      <w:pPr>
        <w:pStyle w:val="Balk31"/>
        <w:spacing w:before="159"/>
        <w:ind w:hanging="470"/>
        <w:rPr>
          <w:u w:val="single"/>
        </w:rPr>
      </w:pPr>
    </w:p>
    <w:p w:rsidR="008B6CBA" w:rsidRPr="00D016B1" w:rsidRDefault="008B6CBA" w:rsidP="003F1BCE">
      <w:pPr>
        <w:pStyle w:val="Balk31"/>
        <w:spacing w:before="159"/>
        <w:ind w:hanging="470"/>
        <w:rPr>
          <w:u w:val="single"/>
        </w:rPr>
      </w:pPr>
      <w:r w:rsidRPr="00D016B1">
        <w:rPr>
          <w:u w:val="single"/>
        </w:rPr>
        <w:t xml:space="preserve">KATILIMCININ </w:t>
      </w:r>
    </w:p>
    <w:p w:rsidR="008B6CBA" w:rsidRPr="00D016B1" w:rsidRDefault="008B6CBA" w:rsidP="009E0D1E">
      <w:pPr>
        <w:tabs>
          <w:tab w:val="left" w:pos="2314"/>
        </w:tabs>
        <w:spacing w:before="137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 xml:space="preserve">Adı-Soyadı: </w:t>
      </w:r>
    </w:p>
    <w:p w:rsidR="008B6CBA" w:rsidRPr="00D016B1" w:rsidRDefault="008B6CBA" w:rsidP="009E0D1E">
      <w:pPr>
        <w:tabs>
          <w:tab w:val="left" w:pos="2314"/>
        </w:tabs>
        <w:spacing w:before="137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 xml:space="preserve">Adres: </w:t>
      </w:r>
    </w:p>
    <w:p w:rsidR="008B6CBA" w:rsidRPr="00D016B1" w:rsidRDefault="008B6CBA" w:rsidP="003F1BCE">
      <w:pPr>
        <w:tabs>
          <w:tab w:val="left" w:pos="2314"/>
        </w:tabs>
        <w:spacing w:before="43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 xml:space="preserve">Üniversite: </w:t>
      </w:r>
    </w:p>
    <w:p w:rsidR="008B6CBA" w:rsidRPr="00D016B1" w:rsidRDefault="008B6CBA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 xml:space="preserve">Fakülte/Enstitü: </w:t>
      </w:r>
    </w:p>
    <w:p w:rsidR="008B6CBA" w:rsidRPr="00D016B1" w:rsidRDefault="008B6CBA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Bölüm:</w:t>
      </w:r>
    </w:p>
    <w:p w:rsidR="008B6CBA" w:rsidRPr="00D016B1" w:rsidRDefault="008B6CBA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Program:</w:t>
      </w:r>
    </w:p>
    <w:p w:rsidR="008B6CBA" w:rsidRPr="00D016B1" w:rsidRDefault="008B6CBA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(Lisans/Yüksek Lisans/Sanatta Yeterlilik/Doktora)</w:t>
      </w:r>
    </w:p>
    <w:p w:rsidR="008B6CBA" w:rsidRPr="00D016B1" w:rsidRDefault="008B6CBA" w:rsidP="003F1BCE">
      <w:pPr>
        <w:tabs>
          <w:tab w:val="left" w:pos="2314"/>
        </w:tabs>
        <w:spacing w:before="90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 xml:space="preserve">E-posta: </w:t>
      </w:r>
    </w:p>
    <w:p w:rsidR="008B6CBA" w:rsidRPr="00D016B1" w:rsidRDefault="008B6CBA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 xml:space="preserve">Telefon: </w:t>
      </w:r>
    </w:p>
    <w:p w:rsidR="008B6CBA" w:rsidRPr="00D016B1" w:rsidRDefault="008B6CBA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Eser Rumuz Adı:</w:t>
      </w:r>
    </w:p>
    <w:p w:rsidR="008B6CBA" w:rsidRPr="00D016B1" w:rsidRDefault="008B6CBA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Yılı:</w:t>
      </w:r>
    </w:p>
    <w:p w:rsidR="008B6CBA" w:rsidRPr="00D016B1" w:rsidRDefault="008B6CBA" w:rsidP="00F06A43">
      <w:pPr>
        <w:tabs>
          <w:tab w:val="left" w:pos="1334"/>
        </w:tabs>
        <w:spacing w:line="245" w:lineRule="exact"/>
        <w:rPr>
          <w:iCs/>
          <w:sz w:val="24"/>
          <w:szCs w:val="24"/>
        </w:rPr>
      </w:pPr>
    </w:p>
    <w:p w:rsidR="008B6CBA" w:rsidRPr="00D016B1" w:rsidRDefault="008B6CBA" w:rsidP="00F06A43">
      <w:pPr>
        <w:tabs>
          <w:tab w:val="left" w:pos="1334"/>
        </w:tabs>
        <w:spacing w:line="245" w:lineRule="exact"/>
        <w:rPr>
          <w:iCs/>
          <w:sz w:val="24"/>
          <w:szCs w:val="24"/>
        </w:rPr>
      </w:pPr>
    </w:p>
    <w:p w:rsidR="008B6CBA" w:rsidRPr="00D016B1" w:rsidRDefault="008B6CBA" w:rsidP="00F06A43">
      <w:pPr>
        <w:tabs>
          <w:tab w:val="left" w:pos="1334"/>
        </w:tabs>
        <w:spacing w:line="245" w:lineRule="exact"/>
        <w:rPr>
          <w:iCs/>
          <w:sz w:val="24"/>
          <w:szCs w:val="24"/>
        </w:rPr>
      </w:pPr>
    </w:p>
    <w:p w:rsidR="008B6CBA" w:rsidRPr="00D016B1" w:rsidRDefault="008B6CBA" w:rsidP="00D016B1">
      <w:pPr>
        <w:pStyle w:val="ListParagraph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D016B1">
        <w:rPr>
          <w:iCs/>
          <w:sz w:val="24"/>
          <w:szCs w:val="24"/>
        </w:rPr>
        <w:t xml:space="preserve">Başvurular Dokuz Eylül Üniversitesi Sağlık Kültür ve Spor Daire Başkanlığı </w:t>
      </w:r>
      <w:r w:rsidRPr="00D016B1">
        <w:rPr>
          <w:b/>
          <w:bCs/>
          <w:iCs/>
          <w:sz w:val="24"/>
          <w:szCs w:val="24"/>
        </w:rPr>
        <w:t>sks@deu.edu.tr</w:t>
      </w:r>
      <w:r w:rsidRPr="00D016B1">
        <w:rPr>
          <w:iCs/>
          <w:sz w:val="24"/>
          <w:szCs w:val="24"/>
        </w:rPr>
        <w:t xml:space="preserve"> adresine e-posta yolu ile</w:t>
      </w:r>
      <w:r w:rsidRPr="00D016B1">
        <w:rPr>
          <w:iCs/>
          <w:spacing w:val="3"/>
          <w:sz w:val="24"/>
          <w:szCs w:val="24"/>
        </w:rPr>
        <w:t xml:space="preserve"> </w:t>
      </w:r>
      <w:r w:rsidRPr="00D016B1">
        <w:rPr>
          <w:iCs/>
          <w:sz w:val="24"/>
          <w:szCs w:val="24"/>
        </w:rPr>
        <w:t>yapılmalıdır.</w:t>
      </w:r>
    </w:p>
    <w:p w:rsidR="008B6CBA" w:rsidRPr="00D016B1" w:rsidRDefault="008B6CBA" w:rsidP="00D016B1">
      <w:pPr>
        <w:pStyle w:val="ListParagraph"/>
        <w:tabs>
          <w:tab w:val="left" w:pos="709"/>
        </w:tabs>
        <w:spacing w:line="245" w:lineRule="exact"/>
        <w:ind w:left="426" w:firstLine="0"/>
        <w:jc w:val="both"/>
        <w:rPr>
          <w:iCs/>
          <w:sz w:val="24"/>
          <w:szCs w:val="24"/>
        </w:rPr>
      </w:pPr>
    </w:p>
    <w:p w:rsidR="008B6CBA" w:rsidRPr="00D016B1" w:rsidRDefault="008B6CBA" w:rsidP="00D016B1">
      <w:pPr>
        <w:pStyle w:val="ListParagraph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D016B1">
        <w:rPr>
          <w:iCs/>
          <w:sz w:val="24"/>
          <w:szCs w:val="24"/>
        </w:rPr>
        <w:t>E-posta ekinde Eser Katılım Formu ve Eser yer almalıdır.</w:t>
      </w:r>
    </w:p>
    <w:p w:rsidR="008B6CBA" w:rsidRPr="00D016B1" w:rsidRDefault="008B6CBA" w:rsidP="00D016B1">
      <w:pPr>
        <w:pStyle w:val="ListParagraph"/>
        <w:jc w:val="both"/>
        <w:rPr>
          <w:color w:val="000000"/>
          <w:sz w:val="24"/>
          <w:szCs w:val="24"/>
        </w:rPr>
      </w:pPr>
    </w:p>
    <w:p w:rsidR="008B6CBA" w:rsidRPr="00D016B1" w:rsidRDefault="008B6CBA" w:rsidP="00D016B1">
      <w:pPr>
        <w:pStyle w:val="ListParagraph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D016B1">
        <w:rPr>
          <w:color w:val="000000"/>
          <w:sz w:val="24"/>
          <w:szCs w:val="24"/>
        </w:rPr>
        <w:t>Yarışmaya gönderilecek fotoğrafların çözünürlüğü 300 dpi olmalı, renk formatı TIFF olmalıdır.</w:t>
      </w:r>
    </w:p>
    <w:p w:rsidR="008B6CBA" w:rsidRPr="00D016B1" w:rsidRDefault="008B6CBA" w:rsidP="00D016B1">
      <w:pPr>
        <w:tabs>
          <w:tab w:val="left" w:pos="709"/>
        </w:tabs>
        <w:spacing w:line="245" w:lineRule="exact"/>
        <w:jc w:val="both"/>
        <w:rPr>
          <w:iCs/>
          <w:sz w:val="24"/>
          <w:szCs w:val="24"/>
        </w:rPr>
      </w:pPr>
    </w:p>
    <w:p w:rsidR="008B6CBA" w:rsidRDefault="008B6CBA" w:rsidP="00D016B1">
      <w:pPr>
        <w:pStyle w:val="ListParagraph"/>
        <w:numPr>
          <w:ilvl w:val="0"/>
          <w:numId w:val="2"/>
        </w:numPr>
        <w:ind w:left="426" w:right="953" w:hanging="284"/>
        <w:jc w:val="both"/>
        <w:rPr>
          <w:iCs/>
          <w:sz w:val="24"/>
          <w:szCs w:val="24"/>
        </w:rPr>
      </w:pPr>
      <w:r w:rsidRPr="00D016B1">
        <w:rPr>
          <w:color w:val="000000"/>
          <w:sz w:val="24"/>
          <w:szCs w:val="24"/>
          <w:lang w:eastAsia="en-US"/>
        </w:rPr>
        <w:t xml:space="preserve">Katılımcılar, Katılım Formu ile birlikte Eseri dijital formatta en geç </w:t>
      </w:r>
      <w:r w:rsidRPr="00D016B1">
        <w:rPr>
          <w:b/>
          <w:bCs/>
          <w:color w:val="000000"/>
          <w:sz w:val="24"/>
          <w:szCs w:val="24"/>
          <w:lang w:eastAsia="en-US"/>
        </w:rPr>
        <w:t>5 Haziran 2021</w:t>
      </w:r>
      <w:r>
        <w:rPr>
          <w:color w:val="000000"/>
          <w:sz w:val="24"/>
          <w:szCs w:val="24"/>
          <w:lang w:eastAsia="en-US"/>
        </w:rPr>
        <w:t xml:space="preserve"> Cumartesi</w:t>
      </w:r>
      <w:r w:rsidRPr="00D016B1">
        <w:rPr>
          <w:color w:val="000000"/>
          <w:sz w:val="24"/>
          <w:szCs w:val="24"/>
          <w:lang w:eastAsia="en-US"/>
        </w:rPr>
        <w:t xml:space="preserve"> günü saat 20:00’a kadar </w:t>
      </w:r>
      <w:r w:rsidRPr="00D016B1">
        <w:rPr>
          <w:iCs/>
          <w:sz w:val="24"/>
          <w:szCs w:val="24"/>
        </w:rPr>
        <w:t>e-posta yolu ile</w:t>
      </w:r>
      <w:r w:rsidRPr="00D016B1">
        <w:rPr>
          <w:iCs/>
          <w:spacing w:val="3"/>
          <w:sz w:val="24"/>
          <w:szCs w:val="24"/>
        </w:rPr>
        <w:t xml:space="preserve"> </w:t>
      </w:r>
      <w:r>
        <w:rPr>
          <w:iCs/>
          <w:sz w:val="24"/>
          <w:szCs w:val="24"/>
        </w:rPr>
        <w:t>göndermelidir.</w:t>
      </w:r>
    </w:p>
    <w:p w:rsidR="008B6CBA" w:rsidRPr="00D016B1" w:rsidRDefault="008B6CBA" w:rsidP="00D016B1">
      <w:pPr>
        <w:ind w:right="953"/>
        <w:jc w:val="both"/>
        <w:rPr>
          <w:iCs/>
          <w:sz w:val="24"/>
          <w:szCs w:val="24"/>
        </w:rPr>
      </w:pPr>
    </w:p>
    <w:p w:rsidR="008B6CBA" w:rsidRPr="00D016B1" w:rsidRDefault="008B6CBA" w:rsidP="00D016B1">
      <w:pPr>
        <w:pStyle w:val="ListParagraph"/>
        <w:numPr>
          <w:ilvl w:val="0"/>
          <w:numId w:val="2"/>
        </w:numPr>
        <w:ind w:left="426" w:right="953" w:hanging="284"/>
        <w:jc w:val="both"/>
        <w:rPr>
          <w:iCs/>
          <w:sz w:val="24"/>
          <w:szCs w:val="24"/>
        </w:rPr>
      </w:pPr>
      <w:r w:rsidRPr="00D016B1">
        <w:rPr>
          <w:iCs/>
          <w:sz w:val="24"/>
          <w:szCs w:val="24"/>
        </w:rPr>
        <w:t xml:space="preserve">E-postadaki </w:t>
      </w:r>
      <w:r w:rsidRPr="00D016B1">
        <w:rPr>
          <w:color w:val="000000"/>
          <w:sz w:val="24"/>
          <w:szCs w:val="24"/>
        </w:rPr>
        <w:t>gecikmelerden Dokuz Eylül Üniversitesi sorumlu değildir.</w:t>
      </w:r>
    </w:p>
    <w:sectPr w:rsidR="008B6CBA" w:rsidRPr="00D016B1" w:rsidSect="003F1BCE"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81605"/>
    <w:multiLevelType w:val="hybridMultilevel"/>
    <w:tmpl w:val="8C508498"/>
    <w:lvl w:ilvl="0" w:tplc="8DAEE77E">
      <w:start w:val="1"/>
      <w:numFmt w:val="decimal"/>
      <w:lvlText w:val="%1."/>
      <w:lvlJc w:val="left"/>
      <w:pPr>
        <w:ind w:left="1333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053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773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493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213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933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653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373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093" w:hanging="180"/>
      </w:pPr>
      <w:rPr>
        <w:rFonts w:cs="Times New Roman"/>
      </w:rPr>
    </w:lvl>
  </w:abstractNum>
  <w:abstractNum w:abstractNumId="1">
    <w:nsid w:val="3ABB6876"/>
    <w:multiLevelType w:val="hybridMultilevel"/>
    <w:tmpl w:val="AF0A80C6"/>
    <w:lvl w:ilvl="0" w:tplc="A0C08FE2">
      <w:numFmt w:val="bullet"/>
      <w:lvlText w:val=""/>
      <w:lvlJc w:val="left"/>
      <w:pPr>
        <w:ind w:left="1333" w:hanging="360"/>
      </w:pPr>
      <w:rPr>
        <w:rFonts w:hint="default"/>
        <w:w w:val="99"/>
      </w:rPr>
    </w:lvl>
    <w:lvl w:ilvl="1" w:tplc="3DD8E5EE">
      <w:numFmt w:val="bullet"/>
      <w:lvlText w:val="•"/>
      <w:lvlJc w:val="left"/>
      <w:pPr>
        <w:ind w:left="2326" w:hanging="360"/>
      </w:pPr>
      <w:rPr>
        <w:rFonts w:hint="default"/>
      </w:rPr>
    </w:lvl>
    <w:lvl w:ilvl="2" w:tplc="9EFE1138">
      <w:numFmt w:val="bullet"/>
      <w:lvlText w:val="•"/>
      <w:lvlJc w:val="left"/>
      <w:pPr>
        <w:ind w:left="3313" w:hanging="360"/>
      </w:pPr>
      <w:rPr>
        <w:rFonts w:hint="default"/>
      </w:rPr>
    </w:lvl>
    <w:lvl w:ilvl="3" w:tplc="D30E5290">
      <w:numFmt w:val="bullet"/>
      <w:lvlText w:val="•"/>
      <w:lvlJc w:val="left"/>
      <w:pPr>
        <w:ind w:left="4299" w:hanging="360"/>
      </w:pPr>
      <w:rPr>
        <w:rFonts w:hint="default"/>
      </w:rPr>
    </w:lvl>
    <w:lvl w:ilvl="4" w:tplc="ADC8844E">
      <w:numFmt w:val="bullet"/>
      <w:lvlText w:val="•"/>
      <w:lvlJc w:val="left"/>
      <w:pPr>
        <w:ind w:left="5286" w:hanging="360"/>
      </w:pPr>
      <w:rPr>
        <w:rFonts w:hint="default"/>
      </w:rPr>
    </w:lvl>
    <w:lvl w:ilvl="5" w:tplc="1DE425A0">
      <w:numFmt w:val="bullet"/>
      <w:lvlText w:val="•"/>
      <w:lvlJc w:val="left"/>
      <w:pPr>
        <w:ind w:left="6273" w:hanging="360"/>
      </w:pPr>
      <w:rPr>
        <w:rFonts w:hint="default"/>
      </w:rPr>
    </w:lvl>
    <w:lvl w:ilvl="6" w:tplc="ACD62562">
      <w:numFmt w:val="bullet"/>
      <w:lvlText w:val="•"/>
      <w:lvlJc w:val="left"/>
      <w:pPr>
        <w:ind w:left="7259" w:hanging="360"/>
      </w:pPr>
      <w:rPr>
        <w:rFonts w:hint="default"/>
      </w:rPr>
    </w:lvl>
    <w:lvl w:ilvl="7" w:tplc="7A58F254">
      <w:numFmt w:val="bullet"/>
      <w:lvlText w:val="•"/>
      <w:lvlJc w:val="left"/>
      <w:pPr>
        <w:ind w:left="8246" w:hanging="360"/>
      </w:pPr>
      <w:rPr>
        <w:rFonts w:hint="default"/>
      </w:rPr>
    </w:lvl>
    <w:lvl w:ilvl="8" w:tplc="4B2EBB86">
      <w:numFmt w:val="bullet"/>
      <w:lvlText w:val="•"/>
      <w:lvlJc w:val="left"/>
      <w:pPr>
        <w:ind w:left="9233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4D7A"/>
    <w:rsid w:val="000D1E64"/>
    <w:rsid w:val="001E6348"/>
    <w:rsid w:val="00222068"/>
    <w:rsid w:val="002A588D"/>
    <w:rsid w:val="003748EF"/>
    <w:rsid w:val="003D35CB"/>
    <w:rsid w:val="003E2828"/>
    <w:rsid w:val="003F1BCE"/>
    <w:rsid w:val="00443E70"/>
    <w:rsid w:val="004B7CBC"/>
    <w:rsid w:val="00544D7A"/>
    <w:rsid w:val="00560689"/>
    <w:rsid w:val="00566925"/>
    <w:rsid w:val="00577707"/>
    <w:rsid w:val="00641BC7"/>
    <w:rsid w:val="00664CE2"/>
    <w:rsid w:val="00680956"/>
    <w:rsid w:val="006D25CF"/>
    <w:rsid w:val="00705BA8"/>
    <w:rsid w:val="00734349"/>
    <w:rsid w:val="00757B75"/>
    <w:rsid w:val="00764530"/>
    <w:rsid w:val="007A38A1"/>
    <w:rsid w:val="007A3B82"/>
    <w:rsid w:val="007E3351"/>
    <w:rsid w:val="0085234E"/>
    <w:rsid w:val="008A4040"/>
    <w:rsid w:val="008B6CBA"/>
    <w:rsid w:val="008E16C8"/>
    <w:rsid w:val="008E48C2"/>
    <w:rsid w:val="00907ADD"/>
    <w:rsid w:val="00917F81"/>
    <w:rsid w:val="009316DB"/>
    <w:rsid w:val="00985189"/>
    <w:rsid w:val="009E0D1E"/>
    <w:rsid w:val="00A011F9"/>
    <w:rsid w:val="00A05669"/>
    <w:rsid w:val="00A5508C"/>
    <w:rsid w:val="00A56035"/>
    <w:rsid w:val="00B32FEF"/>
    <w:rsid w:val="00B77529"/>
    <w:rsid w:val="00BA1A57"/>
    <w:rsid w:val="00C12234"/>
    <w:rsid w:val="00C22896"/>
    <w:rsid w:val="00C57D20"/>
    <w:rsid w:val="00CD2B9D"/>
    <w:rsid w:val="00CD308D"/>
    <w:rsid w:val="00CE70A0"/>
    <w:rsid w:val="00CF5FC5"/>
    <w:rsid w:val="00D016B1"/>
    <w:rsid w:val="00D54A8C"/>
    <w:rsid w:val="00D65198"/>
    <w:rsid w:val="00D752FB"/>
    <w:rsid w:val="00DB7269"/>
    <w:rsid w:val="00E57842"/>
    <w:rsid w:val="00E612D0"/>
    <w:rsid w:val="00E85FE4"/>
    <w:rsid w:val="00E93654"/>
    <w:rsid w:val="00EA3B56"/>
    <w:rsid w:val="00EE0902"/>
    <w:rsid w:val="00F06A43"/>
    <w:rsid w:val="00F4226C"/>
    <w:rsid w:val="00F9032E"/>
    <w:rsid w:val="00FD7761"/>
    <w:rsid w:val="00FF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D7A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544D7A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544D7A"/>
    <w:rPr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F7CE9"/>
    <w:rPr>
      <w:rFonts w:ascii="Times New Roman" w:eastAsia="Times New Roman" w:hAnsi="Times New Roman" w:cs="Times New Roman"/>
    </w:rPr>
  </w:style>
  <w:style w:type="paragraph" w:customStyle="1" w:styleId="Balk11">
    <w:name w:val="Başlık 11"/>
    <w:basedOn w:val="Normal"/>
    <w:uiPriority w:val="99"/>
    <w:rsid w:val="00544D7A"/>
    <w:pPr>
      <w:spacing w:before="244"/>
      <w:ind w:left="2955"/>
      <w:outlineLvl w:val="1"/>
    </w:pPr>
    <w:rPr>
      <w:rFonts w:ascii="Trebuchet MS" w:eastAsia="Calibri" w:hAnsi="Trebuchet MS" w:cs="Trebuchet MS"/>
      <w:sz w:val="40"/>
      <w:szCs w:val="40"/>
    </w:rPr>
  </w:style>
  <w:style w:type="paragraph" w:customStyle="1" w:styleId="Balk21">
    <w:name w:val="Başlık 21"/>
    <w:basedOn w:val="Normal"/>
    <w:uiPriority w:val="99"/>
    <w:rsid w:val="00544D7A"/>
    <w:pPr>
      <w:spacing w:before="124"/>
      <w:ind w:left="1611"/>
      <w:outlineLvl w:val="2"/>
    </w:pPr>
    <w:rPr>
      <w:rFonts w:ascii="Arial Black" w:eastAsia="Calibri" w:hAnsi="Arial Black" w:cs="Arial Black"/>
      <w:sz w:val="28"/>
      <w:szCs w:val="28"/>
    </w:rPr>
  </w:style>
  <w:style w:type="paragraph" w:customStyle="1" w:styleId="Balk31">
    <w:name w:val="Başlık 31"/>
    <w:basedOn w:val="Normal"/>
    <w:uiPriority w:val="99"/>
    <w:rsid w:val="00544D7A"/>
    <w:pPr>
      <w:spacing w:before="41"/>
      <w:ind w:left="612"/>
      <w:outlineLvl w:val="3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544D7A"/>
    <w:pPr>
      <w:ind w:left="1333" w:hanging="360"/>
    </w:pPr>
  </w:style>
  <w:style w:type="paragraph" w:customStyle="1" w:styleId="TableParagraph">
    <w:name w:val="Table Paragraph"/>
    <w:basedOn w:val="Normal"/>
    <w:uiPriority w:val="99"/>
    <w:rsid w:val="00544D7A"/>
  </w:style>
  <w:style w:type="character" w:styleId="Hyperlink">
    <w:name w:val="Hyperlink"/>
    <w:basedOn w:val="DefaultParagraphFont"/>
    <w:uiPriority w:val="99"/>
    <w:rsid w:val="003D35CB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FF7715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112</Words>
  <Characters>645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</dc:title>
  <dc:subject/>
  <dc:creator>User</dc:creator>
  <cp:keywords/>
  <dc:description/>
  <cp:lastModifiedBy>CEYLAN</cp:lastModifiedBy>
  <cp:revision>2</cp:revision>
  <dcterms:created xsi:type="dcterms:W3CDTF">2021-05-25T11:42:00Z</dcterms:created>
  <dcterms:modified xsi:type="dcterms:W3CDTF">2021-05-25T11:42:00Z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