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816" w:rsidRPr="009E0D1E" w:rsidRDefault="008B0816" w:rsidP="00443E70">
      <w:pPr>
        <w:pStyle w:val="BodyText"/>
        <w:rPr>
          <w:i w:val="0"/>
        </w:rPr>
      </w:pPr>
      <w:r w:rsidRPr="003C19DE">
        <w:rPr>
          <w:i w:val="0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83.25pt;height:83.25pt;visibility:visible">
            <v:imagedata r:id="rId5" o:title=""/>
          </v:shape>
        </w:pict>
      </w:r>
      <w:r>
        <w:rPr>
          <w:i w:val="0"/>
        </w:rPr>
        <w:t xml:space="preserve">                                        </w:t>
      </w:r>
      <w:r w:rsidRPr="003C19DE">
        <w:rPr>
          <w:i w:val="0"/>
          <w:noProof/>
        </w:rPr>
        <w:pict>
          <v:shape id="Resim 3" o:spid="_x0000_i1026" type="#_x0000_t75" style="width:79.5pt;height:95.25pt;visibility:visible">
            <v:imagedata r:id="rId6" o:title=""/>
          </v:shape>
        </w:pict>
      </w:r>
    </w:p>
    <w:p w:rsidR="008B0816" w:rsidRPr="00A85253" w:rsidRDefault="008B0816" w:rsidP="007E3351">
      <w:pPr>
        <w:jc w:val="center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ÇEVRE GÜNLERİ LOGO TASARIM YARIŞMASI</w:t>
      </w:r>
    </w:p>
    <w:p w:rsidR="008B0816" w:rsidRPr="00A85253" w:rsidRDefault="008B0816" w:rsidP="007E3351">
      <w:pPr>
        <w:jc w:val="center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KATILIM FORMU</w:t>
      </w:r>
    </w:p>
    <w:p w:rsidR="008B0816" w:rsidRPr="00A85253" w:rsidRDefault="008B0816" w:rsidP="007E3351">
      <w:pPr>
        <w:jc w:val="center"/>
        <w:rPr>
          <w:b/>
          <w:bCs/>
          <w:sz w:val="24"/>
          <w:szCs w:val="24"/>
        </w:rPr>
      </w:pPr>
    </w:p>
    <w:p w:rsidR="008B0816" w:rsidRPr="00A85253" w:rsidRDefault="008B0816" w:rsidP="003F1BCE">
      <w:pPr>
        <w:pStyle w:val="Balk31"/>
        <w:spacing w:before="159"/>
        <w:ind w:hanging="470"/>
        <w:rPr>
          <w:u w:val="single"/>
        </w:rPr>
      </w:pPr>
    </w:p>
    <w:p w:rsidR="008B0816" w:rsidRPr="00A85253" w:rsidRDefault="008B0816" w:rsidP="003F1BCE">
      <w:pPr>
        <w:pStyle w:val="Balk31"/>
        <w:spacing w:before="159"/>
        <w:ind w:hanging="470"/>
        <w:rPr>
          <w:u w:val="single"/>
        </w:rPr>
      </w:pPr>
      <w:r w:rsidRPr="00A85253">
        <w:rPr>
          <w:u w:val="single"/>
        </w:rPr>
        <w:t xml:space="preserve">KATILIMCININ </w:t>
      </w:r>
    </w:p>
    <w:p w:rsidR="008B0816" w:rsidRPr="00A85253" w:rsidRDefault="008B0816" w:rsidP="009E0D1E">
      <w:pPr>
        <w:tabs>
          <w:tab w:val="left" w:pos="2314"/>
        </w:tabs>
        <w:spacing w:before="137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 xml:space="preserve">Adı-Soyadı: </w:t>
      </w:r>
    </w:p>
    <w:p w:rsidR="008B0816" w:rsidRPr="00A85253" w:rsidRDefault="008B0816" w:rsidP="009E0D1E">
      <w:pPr>
        <w:tabs>
          <w:tab w:val="left" w:pos="2314"/>
        </w:tabs>
        <w:spacing w:before="137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 xml:space="preserve">Adres: </w:t>
      </w:r>
    </w:p>
    <w:p w:rsidR="008B0816" w:rsidRPr="00A85253" w:rsidRDefault="008B0816" w:rsidP="003F1BCE">
      <w:pPr>
        <w:tabs>
          <w:tab w:val="left" w:pos="2314"/>
        </w:tabs>
        <w:spacing w:before="43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 xml:space="preserve">Üniversite: </w:t>
      </w:r>
    </w:p>
    <w:p w:rsidR="008B0816" w:rsidRPr="00A85253" w:rsidRDefault="008B0816" w:rsidP="003F1BCE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 xml:space="preserve">Fakülte/Enstitü: </w:t>
      </w:r>
    </w:p>
    <w:p w:rsidR="008B0816" w:rsidRPr="00A85253" w:rsidRDefault="008B0816" w:rsidP="003F1BCE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Bölüm:</w:t>
      </w:r>
    </w:p>
    <w:p w:rsidR="008B0816" w:rsidRPr="00A85253" w:rsidRDefault="008B0816" w:rsidP="003F1BCE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Program:</w:t>
      </w:r>
    </w:p>
    <w:p w:rsidR="008B0816" w:rsidRPr="00A85253" w:rsidRDefault="008B0816" w:rsidP="003F1BCE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(Lisans/Yüksek Lisans/Sanatta Yeterlilik/Doktora)</w:t>
      </w:r>
    </w:p>
    <w:p w:rsidR="008B0816" w:rsidRPr="00A85253" w:rsidRDefault="008B0816" w:rsidP="003F1BCE">
      <w:pPr>
        <w:tabs>
          <w:tab w:val="left" w:pos="2314"/>
        </w:tabs>
        <w:spacing w:before="90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 xml:space="preserve">E-posta: </w:t>
      </w:r>
    </w:p>
    <w:p w:rsidR="008B0816" w:rsidRPr="00A85253" w:rsidRDefault="008B0816" w:rsidP="00917F81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 xml:space="preserve">Telefon: </w:t>
      </w:r>
    </w:p>
    <w:p w:rsidR="008B0816" w:rsidRPr="00A85253" w:rsidRDefault="008B0816" w:rsidP="00917F81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Eser Rumuz Adı:</w:t>
      </w:r>
    </w:p>
    <w:p w:rsidR="008B0816" w:rsidRPr="00A85253" w:rsidRDefault="008B0816" w:rsidP="00917F81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Yılı:</w:t>
      </w:r>
    </w:p>
    <w:p w:rsidR="008B0816" w:rsidRPr="00A85253" w:rsidRDefault="008B0816" w:rsidP="00F06A43">
      <w:pPr>
        <w:tabs>
          <w:tab w:val="left" w:pos="1334"/>
        </w:tabs>
        <w:spacing w:line="245" w:lineRule="exact"/>
        <w:rPr>
          <w:iCs/>
          <w:sz w:val="24"/>
          <w:szCs w:val="24"/>
        </w:rPr>
      </w:pPr>
    </w:p>
    <w:p w:rsidR="008B0816" w:rsidRPr="00A85253" w:rsidRDefault="008B0816" w:rsidP="00F06A43">
      <w:pPr>
        <w:tabs>
          <w:tab w:val="left" w:pos="1334"/>
        </w:tabs>
        <w:spacing w:line="245" w:lineRule="exact"/>
        <w:rPr>
          <w:iCs/>
          <w:sz w:val="24"/>
          <w:szCs w:val="24"/>
        </w:rPr>
      </w:pPr>
    </w:p>
    <w:p w:rsidR="008B0816" w:rsidRPr="00A85253" w:rsidRDefault="008B0816" w:rsidP="00121D51">
      <w:pPr>
        <w:tabs>
          <w:tab w:val="left" w:pos="1334"/>
        </w:tabs>
        <w:spacing w:line="245" w:lineRule="exact"/>
        <w:jc w:val="both"/>
        <w:rPr>
          <w:iCs/>
          <w:sz w:val="24"/>
          <w:szCs w:val="24"/>
        </w:rPr>
      </w:pPr>
    </w:p>
    <w:p w:rsidR="008B0816" w:rsidRPr="00A85253" w:rsidRDefault="008B0816" w:rsidP="00121D51">
      <w:pPr>
        <w:pStyle w:val="ListParagraph"/>
        <w:numPr>
          <w:ilvl w:val="0"/>
          <w:numId w:val="2"/>
        </w:numPr>
        <w:tabs>
          <w:tab w:val="left" w:pos="709"/>
        </w:tabs>
        <w:spacing w:line="245" w:lineRule="exact"/>
        <w:ind w:left="426" w:hanging="284"/>
        <w:jc w:val="both"/>
        <w:rPr>
          <w:iCs/>
          <w:sz w:val="24"/>
          <w:szCs w:val="24"/>
        </w:rPr>
      </w:pPr>
      <w:r w:rsidRPr="00A85253">
        <w:rPr>
          <w:iCs/>
          <w:sz w:val="24"/>
          <w:szCs w:val="24"/>
        </w:rPr>
        <w:t xml:space="preserve">Başvurular Dokuz Eylül Üniversitesi Sağlık Kültür ve Spor Daire Başkanlığı </w:t>
      </w:r>
      <w:r w:rsidRPr="00A85253">
        <w:rPr>
          <w:b/>
          <w:bCs/>
          <w:iCs/>
          <w:sz w:val="24"/>
          <w:szCs w:val="24"/>
        </w:rPr>
        <w:t>sks@deu.edu.tr</w:t>
      </w:r>
      <w:r w:rsidRPr="00A85253">
        <w:rPr>
          <w:iCs/>
          <w:sz w:val="24"/>
          <w:szCs w:val="24"/>
        </w:rPr>
        <w:t xml:space="preserve"> adresine e-posta yolu ile</w:t>
      </w:r>
      <w:r w:rsidRPr="00A85253">
        <w:rPr>
          <w:iCs/>
          <w:spacing w:val="3"/>
          <w:sz w:val="24"/>
          <w:szCs w:val="24"/>
        </w:rPr>
        <w:t xml:space="preserve"> </w:t>
      </w:r>
      <w:r w:rsidRPr="00A85253">
        <w:rPr>
          <w:iCs/>
          <w:sz w:val="24"/>
          <w:szCs w:val="24"/>
        </w:rPr>
        <w:t>yapılmalıdır.</w:t>
      </w:r>
    </w:p>
    <w:p w:rsidR="008B0816" w:rsidRPr="00A85253" w:rsidRDefault="008B0816" w:rsidP="00121D51">
      <w:pPr>
        <w:pStyle w:val="ListParagraph"/>
        <w:tabs>
          <w:tab w:val="left" w:pos="709"/>
        </w:tabs>
        <w:spacing w:line="245" w:lineRule="exact"/>
        <w:ind w:left="426" w:firstLine="0"/>
        <w:jc w:val="both"/>
        <w:rPr>
          <w:iCs/>
          <w:sz w:val="24"/>
          <w:szCs w:val="24"/>
        </w:rPr>
      </w:pPr>
    </w:p>
    <w:p w:rsidR="008B0816" w:rsidRPr="00A85253" w:rsidRDefault="008B0816" w:rsidP="00121D51">
      <w:pPr>
        <w:pStyle w:val="ListParagraph"/>
        <w:numPr>
          <w:ilvl w:val="0"/>
          <w:numId w:val="2"/>
        </w:numPr>
        <w:tabs>
          <w:tab w:val="left" w:pos="709"/>
        </w:tabs>
        <w:spacing w:line="245" w:lineRule="exact"/>
        <w:ind w:left="426" w:hanging="284"/>
        <w:jc w:val="both"/>
        <w:rPr>
          <w:iCs/>
          <w:sz w:val="24"/>
          <w:szCs w:val="24"/>
        </w:rPr>
      </w:pPr>
      <w:r w:rsidRPr="00A85253">
        <w:rPr>
          <w:iCs/>
          <w:sz w:val="24"/>
          <w:szCs w:val="24"/>
        </w:rPr>
        <w:t>E-posta ekinde Eser Katılım Formu ve Eser Görseli yer almalıdır (</w:t>
      </w:r>
      <w:r w:rsidRPr="00A85253">
        <w:rPr>
          <w:color w:val="000000"/>
          <w:sz w:val="24"/>
          <w:szCs w:val="24"/>
          <w:lang w:eastAsia="en-US"/>
        </w:rPr>
        <w:t xml:space="preserve">Yarışmaya gönderilecek logo tasarımları, </w:t>
      </w:r>
      <w:r w:rsidRPr="00A85253">
        <w:rPr>
          <w:sz w:val="24"/>
          <w:szCs w:val="24"/>
          <w:lang w:eastAsia="en-US"/>
        </w:rPr>
        <w:t xml:space="preserve">A4 beyaz zemin üzerine </w:t>
      </w:r>
      <w:r w:rsidRPr="00A85253">
        <w:rPr>
          <w:b/>
          <w:bCs/>
          <w:sz w:val="24"/>
          <w:szCs w:val="24"/>
          <w:lang w:eastAsia="en-US"/>
        </w:rPr>
        <w:t>uzun kenarı 10 cm’</w:t>
      </w:r>
      <w:r w:rsidRPr="00A85253">
        <w:rPr>
          <w:sz w:val="24"/>
          <w:szCs w:val="24"/>
          <w:lang w:eastAsia="en-US"/>
        </w:rPr>
        <w:t>yi geçmeyecek şekilde yerleştirilerek, A4 beyaz zeminin alt kısmında tasarımın ku</w:t>
      </w:r>
      <w:r w:rsidRPr="00A85253">
        <w:rPr>
          <w:rFonts w:ascii="Tahoma" w:hAnsi="Tahoma" w:cs="Tahoma"/>
          <w:sz w:val="24"/>
          <w:szCs w:val="24"/>
          <w:lang w:eastAsia="en-US"/>
        </w:rPr>
        <w:t>̈</w:t>
      </w:r>
      <w:r w:rsidRPr="00A85253">
        <w:rPr>
          <w:sz w:val="24"/>
          <w:szCs w:val="24"/>
          <w:lang w:eastAsia="en-US"/>
        </w:rPr>
        <w:t>çültu</w:t>
      </w:r>
      <w:r w:rsidRPr="00A85253">
        <w:rPr>
          <w:rFonts w:ascii="Tahoma" w:hAnsi="Tahoma" w:cs="Tahoma"/>
          <w:sz w:val="24"/>
          <w:szCs w:val="24"/>
          <w:lang w:eastAsia="en-US"/>
        </w:rPr>
        <w:t>̈</w:t>
      </w:r>
      <w:r w:rsidRPr="00A85253">
        <w:rPr>
          <w:sz w:val="24"/>
          <w:szCs w:val="24"/>
          <w:lang w:eastAsia="en-US"/>
        </w:rPr>
        <w:t>lmu</w:t>
      </w:r>
      <w:r w:rsidRPr="00A85253">
        <w:rPr>
          <w:rFonts w:ascii="Tahoma" w:hAnsi="Tahoma" w:cs="Tahoma"/>
          <w:sz w:val="24"/>
          <w:szCs w:val="24"/>
          <w:lang w:eastAsia="en-US"/>
        </w:rPr>
        <w:t>̈</w:t>
      </w:r>
      <w:r w:rsidRPr="00A85253">
        <w:rPr>
          <w:sz w:val="24"/>
          <w:szCs w:val="24"/>
          <w:lang w:eastAsia="en-US"/>
        </w:rPr>
        <w:t xml:space="preserve">ş renkli ve siyah-beyaz versiyonları, </w:t>
      </w:r>
      <w:r w:rsidRPr="00A85253">
        <w:rPr>
          <w:b/>
          <w:bCs/>
          <w:sz w:val="24"/>
          <w:szCs w:val="24"/>
          <w:lang w:eastAsia="en-US"/>
        </w:rPr>
        <w:t>kısa kenarı 25 mm</w:t>
      </w:r>
      <w:r w:rsidRPr="00A85253">
        <w:rPr>
          <w:sz w:val="24"/>
          <w:szCs w:val="24"/>
          <w:lang w:eastAsia="en-US"/>
        </w:rPr>
        <w:t>’den bu</w:t>
      </w:r>
      <w:r w:rsidRPr="00A85253">
        <w:rPr>
          <w:rFonts w:ascii="Tahoma" w:hAnsi="Tahoma" w:cs="Tahoma"/>
          <w:sz w:val="24"/>
          <w:szCs w:val="24"/>
          <w:lang w:eastAsia="en-US"/>
        </w:rPr>
        <w:t>̈</w:t>
      </w:r>
      <w:r w:rsidRPr="00A85253">
        <w:rPr>
          <w:sz w:val="24"/>
          <w:szCs w:val="24"/>
          <w:lang w:eastAsia="en-US"/>
        </w:rPr>
        <w:t>yu</w:t>
      </w:r>
      <w:r w:rsidRPr="00A85253">
        <w:rPr>
          <w:rFonts w:ascii="Tahoma" w:hAnsi="Tahoma" w:cs="Tahoma"/>
          <w:sz w:val="24"/>
          <w:szCs w:val="24"/>
          <w:lang w:eastAsia="en-US"/>
        </w:rPr>
        <w:t>̈</w:t>
      </w:r>
      <w:r w:rsidRPr="00A85253">
        <w:rPr>
          <w:sz w:val="24"/>
          <w:szCs w:val="24"/>
          <w:lang w:eastAsia="en-US"/>
        </w:rPr>
        <w:t>k olmayacak şekilde yerleştirilecektir.</w:t>
      </w:r>
    </w:p>
    <w:p w:rsidR="008B0816" w:rsidRPr="00A85253" w:rsidRDefault="008B0816" w:rsidP="00121D51">
      <w:pPr>
        <w:tabs>
          <w:tab w:val="left" w:pos="709"/>
        </w:tabs>
        <w:spacing w:line="245" w:lineRule="exact"/>
        <w:jc w:val="both"/>
        <w:rPr>
          <w:iCs/>
          <w:sz w:val="24"/>
          <w:szCs w:val="24"/>
        </w:rPr>
      </w:pPr>
    </w:p>
    <w:p w:rsidR="008B0816" w:rsidRPr="00A85253" w:rsidRDefault="008B0816" w:rsidP="00121D51">
      <w:pPr>
        <w:pStyle w:val="ListParagraph"/>
        <w:numPr>
          <w:ilvl w:val="0"/>
          <w:numId w:val="2"/>
        </w:numPr>
        <w:tabs>
          <w:tab w:val="left" w:pos="709"/>
        </w:tabs>
        <w:spacing w:line="245" w:lineRule="exact"/>
        <w:ind w:left="426" w:hanging="284"/>
        <w:jc w:val="both"/>
        <w:rPr>
          <w:iCs/>
          <w:sz w:val="24"/>
          <w:szCs w:val="24"/>
        </w:rPr>
      </w:pPr>
      <w:r w:rsidRPr="00A85253">
        <w:rPr>
          <w:sz w:val="24"/>
          <w:szCs w:val="24"/>
        </w:rPr>
        <w:t>Çalışmalar, Illustrator, Indesign vb. gibi vektörel c</w:t>
      </w:r>
      <w:r w:rsidRPr="00A85253">
        <w:rPr>
          <w:rFonts w:ascii="Tahoma" w:hAnsi="Tahoma" w:cs="Tahoma"/>
          <w:sz w:val="24"/>
          <w:szCs w:val="24"/>
        </w:rPr>
        <w:t>̧</w:t>
      </w:r>
      <w:r w:rsidRPr="00A85253">
        <w:rPr>
          <w:sz w:val="24"/>
          <w:szCs w:val="24"/>
        </w:rPr>
        <w:t>izim tabanlı tasarım programlarından birinde hazırlanmış çalışma halinde, 300 dpi CMYK renk formatında, JPEG ve PDF olarak kaydedilmiş şekilde gönderilmelidir.</w:t>
      </w:r>
    </w:p>
    <w:p w:rsidR="008B0816" w:rsidRPr="00A85253" w:rsidRDefault="008B0816" w:rsidP="00121D51">
      <w:pPr>
        <w:tabs>
          <w:tab w:val="left" w:pos="709"/>
        </w:tabs>
        <w:spacing w:line="245" w:lineRule="exact"/>
        <w:jc w:val="both"/>
        <w:rPr>
          <w:iCs/>
          <w:sz w:val="24"/>
          <w:szCs w:val="24"/>
        </w:rPr>
      </w:pPr>
    </w:p>
    <w:p w:rsidR="008B0816" w:rsidRPr="00A85253" w:rsidRDefault="008B0816" w:rsidP="00121D51">
      <w:pPr>
        <w:pStyle w:val="ListParagraph"/>
        <w:numPr>
          <w:ilvl w:val="0"/>
          <w:numId w:val="2"/>
        </w:numPr>
        <w:ind w:left="426" w:right="953" w:hanging="284"/>
        <w:jc w:val="both"/>
        <w:rPr>
          <w:iCs/>
          <w:sz w:val="24"/>
          <w:szCs w:val="24"/>
        </w:rPr>
      </w:pPr>
      <w:r w:rsidRPr="00A85253">
        <w:rPr>
          <w:color w:val="000000"/>
          <w:sz w:val="24"/>
          <w:szCs w:val="24"/>
          <w:lang w:eastAsia="en-US"/>
        </w:rPr>
        <w:t xml:space="preserve">Katılımcılar, Katılım Formu ile birlikte tasarladıkları logoları dijital formatta en geç </w:t>
      </w:r>
      <w:r w:rsidRPr="00A85253">
        <w:rPr>
          <w:b/>
          <w:bCs/>
          <w:color w:val="000000"/>
          <w:sz w:val="24"/>
          <w:szCs w:val="24"/>
          <w:lang w:eastAsia="en-US"/>
        </w:rPr>
        <w:t>5 Haziran 2021</w:t>
      </w:r>
      <w:r w:rsidRPr="00A85253">
        <w:rPr>
          <w:color w:val="000000"/>
          <w:sz w:val="24"/>
          <w:szCs w:val="24"/>
          <w:lang w:eastAsia="en-US"/>
        </w:rPr>
        <w:t xml:space="preserve"> Cumartesi günü saat 20:00’a kadar </w:t>
      </w:r>
      <w:r w:rsidRPr="00A85253">
        <w:rPr>
          <w:iCs/>
          <w:sz w:val="24"/>
          <w:szCs w:val="24"/>
        </w:rPr>
        <w:t>e-posta yolu ile</w:t>
      </w:r>
      <w:r w:rsidRPr="00A85253">
        <w:rPr>
          <w:iCs/>
          <w:spacing w:val="3"/>
          <w:sz w:val="24"/>
          <w:szCs w:val="24"/>
        </w:rPr>
        <w:t xml:space="preserve"> </w:t>
      </w:r>
      <w:r w:rsidRPr="00A85253">
        <w:rPr>
          <w:iCs/>
          <w:sz w:val="24"/>
          <w:szCs w:val="24"/>
        </w:rPr>
        <w:t>göndermelidir.</w:t>
      </w:r>
    </w:p>
    <w:p w:rsidR="008B0816" w:rsidRPr="00A85253" w:rsidRDefault="008B0816" w:rsidP="00121D51">
      <w:pPr>
        <w:ind w:right="953"/>
        <w:jc w:val="both"/>
        <w:rPr>
          <w:iCs/>
          <w:sz w:val="24"/>
          <w:szCs w:val="24"/>
        </w:rPr>
      </w:pPr>
    </w:p>
    <w:p w:rsidR="008B0816" w:rsidRPr="00A85253" w:rsidRDefault="008B0816" w:rsidP="00121D51">
      <w:pPr>
        <w:pStyle w:val="ListParagraph"/>
        <w:numPr>
          <w:ilvl w:val="0"/>
          <w:numId w:val="2"/>
        </w:numPr>
        <w:ind w:left="426" w:right="953" w:hanging="284"/>
        <w:jc w:val="both"/>
        <w:rPr>
          <w:iCs/>
          <w:sz w:val="24"/>
          <w:szCs w:val="24"/>
        </w:rPr>
      </w:pPr>
      <w:r w:rsidRPr="00A85253">
        <w:rPr>
          <w:iCs/>
          <w:sz w:val="24"/>
          <w:szCs w:val="24"/>
        </w:rPr>
        <w:t xml:space="preserve">E-postadaki </w:t>
      </w:r>
      <w:r w:rsidRPr="00A85253">
        <w:rPr>
          <w:color w:val="000000"/>
          <w:sz w:val="24"/>
          <w:szCs w:val="24"/>
        </w:rPr>
        <w:t>gecikmelerden Dokuz Eylül Üniversitesi sorumlu değildir.</w:t>
      </w:r>
    </w:p>
    <w:sectPr w:rsidR="008B0816" w:rsidRPr="00A85253" w:rsidSect="003F1BCE">
      <w:pgSz w:w="11910" w:h="16840"/>
      <w:pgMar w:top="1417" w:right="1417" w:bottom="1417" w:left="1417" w:header="708" w:footer="708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81605"/>
    <w:multiLevelType w:val="hybridMultilevel"/>
    <w:tmpl w:val="8C508498"/>
    <w:lvl w:ilvl="0" w:tplc="8DAEE77E">
      <w:start w:val="1"/>
      <w:numFmt w:val="decimal"/>
      <w:lvlText w:val="%1."/>
      <w:lvlJc w:val="left"/>
      <w:pPr>
        <w:ind w:left="1333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053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773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493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213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933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653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373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093" w:hanging="180"/>
      </w:pPr>
      <w:rPr>
        <w:rFonts w:cs="Times New Roman"/>
      </w:rPr>
    </w:lvl>
  </w:abstractNum>
  <w:abstractNum w:abstractNumId="1">
    <w:nsid w:val="3ABB6876"/>
    <w:multiLevelType w:val="hybridMultilevel"/>
    <w:tmpl w:val="AF0A80C6"/>
    <w:lvl w:ilvl="0" w:tplc="A0C08FE2">
      <w:numFmt w:val="bullet"/>
      <w:lvlText w:val=""/>
      <w:lvlJc w:val="left"/>
      <w:pPr>
        <w:ind w:left="1333" w:hanging="360"/>
      </w:pPr>
      <w:rPr>
        <w:rFonts w:hint="default"/>
        <w:w w:val="99"/>
      </w:rPr>
    </w:lvl>
    <w:lvl w:ilvl="1" w:tplc="3DD8E5EE">
      <w:numFmt w:val="bullet"/>
      <w:lvlText w:val="•"/>
      <w:lvlJc w:val="left"/>
      <w:pPr>
        <w:ind w:left="2326" w:hanging="360"/>
      </w:pPr>
      <w:rPr>
        <w:rFonts w:hint="default"/>
      </w:rPr>
    </w:lvl>
    <w:lvl w:ilvl="2" w:tplc="9EFE1138">
      <w:numFmt w:val="bullet"/>
      <w:lvlText w:val="•"/>
      <w:lvlJc w:val="left"/>
      <w:pPr>
        <w:ind w:left="3313" w:hanging="360"/>
      </w:pPr>
      <w:rPr>
        <w:rFonts w:hint="default"/>
      </w:rPr>
    </w:lvl>
    <w:lvl w:ilvl="3" w:tplc="D30E5290">
      <w:numFmt w:val="bullet"/>
      <w:lvlText w:val="•"/>
      <w:lvlJc w:val="left"/>
      <w:pPr>
        <w:ind w:left="4299" w:hanging="360"/>
      </w:pPr>
      <w:rPr>
        <w:rFonts w:hint="default"/>
      </w:rPr>
    </w:lvl>
    <w:lvl w:ilvl="4" w:tplc="ADC8844E">
      <w:numFmt w:val="bullet"/>
      <w:lvlText w:val="•"/>
      <w:lvlJc w:val="left"/>
      <w:pPr>
        <w:ind w:left="5286" w:hanging="360"/>
      </w:pPr>
      <w:rPr>
        <w:rFonts w:hint="default"/>
      </w:rPr>
    </w:lvl>
    <w:lvl w:ilvl="5" w:tplc="1DE425A0">
      <w:numFmt w:val="bullet"/>
      <w:lvlText w:val="•"/>
      <w:lvlJc w:val="left"/>
      <w:pPr>
        <w:ind w:left="6273" w:hanging="360"/>
      </w:pPr>
      <w:rPr>
        <w:rFonts w:hint="default"/>
      </w:rPr>
    </w:lvl>
    <w:lvl w:ilvl="6" w:tplc="ACD62562">
      <w:numFmt w:val="bullet"/>
      <w:lvlText w:val="•"/>
      <w:lvlJc w:val="left"/>
      <w:pPr>
        <w:ind w:left="7259" w:hanging="360"/>
      </w:pPr>
      <w:rPr>
        <w:rFonts w:hint="default"/>
      </w:rPr>
    </w:lvl>
    <w:lvl w:ilvl="7" w:tplc="7A58F254">
      <w:numFmt w:val="bullet"/>
      <w:lvlText w:val="•"/>
      <w:lvlJc w:val="left"/>
      <w:pPr>
        <w:ind w:left="8246" w:hanging="360"/>
      </w:pPr>
      <w:rPr>
        <w:rFonts w:hint="default"/>
      </w:rPr>
    </w:lvl>
    <w:lvl w:ilvl="8" w:tplc="4B2EBB86">
      <w:numFmt w:val="bullet"/>
      <w:lvlText w:val="•"/>
      <w:lvlJc w:val="left"/>
      <w:pPr>
        <w:ind w:left="9233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4D7A"/>
    <w:rsid w:val="00005BA0"/>
    <w:rsid w:val="000111C4"/>
    <w:rsid w:val="000D1E64"/>
    <w:rsid w:val="00121D51"/>
    <w:rsid w:val="001E6348"/>
    <w:rsid w:val="00222068"/>
    <w:rsid w:val="002A588D"/>
    <w:rsid w:val="003C19DE"/>
    <w:rsid w:val="003D35CB"/>
    <w:rsid w:val="003E2828"/>
    <w:rsid w:val="003F1BCE"/>
    <w:rsid w:val="00443E70"/>
    <w:rsid w:val="004B7CBC"/>
    <w:rsid w:val="00544D7A"/>
    <w:rsid w:val="00547F0C"/>
    <w:rsid w:val="00560689"/>
    <w:rsid w:val="00566925"/>
    <w:rsid w:val="00577707"/>
    <w:rsid w:val="00641BC7"/>
    <w:rsid w:val="00664CE2"/>
    <w:rsid w:val="00680956"/>
    <w:rsid w:val="006D25CF"/>
    <w:rsid w:val="00705BA8"/>
    <w:rsid w:val="00757B75"/>
    <w:rsid w:val="00764530"/>
    <w:rsid w:val="007A38A1"/>
    <w:rsid w:val="007E3351"/>
    <w:rsid w:val="0085234E"/>
    <w:rsid w:val="008B0816"/>
    <w:rsid w:val="008E16C8"/>
    <w:rsid w:val="008E48C2"/>
    <w:rsid w:val="00907ADD"/>
    <w:rsid w:val="00917F81"/>
    <w:rsid w:val="009316DB"/>
    <w:rsid w:val="00985189"/>
    <w:rsid w:val="009E0D1E"/>
    <w:rsid w:val="00A011F9"/>
    <w:rsid w:val="00A5508C"/>
    <w:rsid w:val="00A56035"/>
    <w:rsid w:val="00A85253"/>
    <w:rsid w:val="00B32FEF"/>
    <w:rsid w:val="00B77529"/>
    <w:rsid w:val="00BA1A57"/>
    <w:rsid w:val="00C22896"/>
    <w:rsid w:val="00C57D20"/>
    <w:rsid w:val="00CD2B9D"/>
    <w:rsid w:val="00CD308D"/>
    <w:rsid w:val="00CE568B"/>
    <w:rsid w:val="00CE70A0"/>
    <w:rsid w:val="00CF5FC5"/>
    <w:rsid w:val="00D54A8C"/>
    <w:rsid w:val="00D65198"/>
    <w:rsid w:val="00D752FB"/>
    <w:rsid w:val="00DB7269"/>
    <w:rsid w:val="00E57842"/>
    <w:rsid w:val="00E612D0"/>
    <w:rsid w:val="00E85FE4"/>
    <w:rsid w:val="00E93654"/>
    <w:rsid w:val="00EA3B56"/>
    <w:rsid w:val="00F06A43"/>
    <w:rsid w:val="00F4226C"/>
    <w:rsid w:val="00FD7761"/>
    <w:rsid w:val="00FF7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D7A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544D7A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544D7A"/>
    <w:rPr>
      <w:i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D4E88"/>
    <w:rPr>
      <w:rFonts w:ascii="Times New Roman" w:eastAsia="Times New Roman" w:hAnsi="Times New Roman" w:cs="Times New Roman"/>
    </w:rPr>
  </w:style>
  <w:style w:type="paragraph" w:customStyle="1" w:styleId="Balk11">
    <w:name w:val="Başlık 11"/>
    <w:basedOn w:val="Normal"/>
    <w:uiPriority w:val="99"/>
    <w:rsid w:val="00544D7A"/>
    <w:pPr>
      <w:spacing w:before="244"/>
      <w:ind w:left="2955"/>
      <w:outlineLvl w:val="1"/>
    </w:pPr>
    <w:rPr>
      <w:rFonts w:ascii="Trebuchet MS" w:eastAsia="Calibri" w:hAnsi="Trebuchet MS" w:cs="Trebuchet MS"/>
      <w:sz w:val="40"/>
      <w:szCs w:val="40"/>
    </w:rPr>
  </w:style>
  <w:style w:type="paragraph" w:customStyle="1" w:styleId="Balk21">
    <w:name w:val="Başlık 21"/>
    <w:basedOn w:val="Normal"/>
    <w:uiPriority w:val="99"/>
    <w:rsid w:val="00544D7A"/>
    <w:pPr>
      <w:spacing w:before="124"/>
      <w:ind w:left="1611"/>
      <w:outlineLvl w:val="2"/>
    </w:pPr>
    <w:rPr>
      <w:rFonts w:ascii="Arial Black" w:eastAsia="Calibri" w:hAnsi="Arial Black" w:cs="Arial Black"/>
      <w:sz w:val="28"/>
      <w:szCs w:val="28"/>
    </w:rPr>
  </w:style>
  <w:style w:type="paragraph" w:customStyle="1" w:styleId="Balk31">
    <w:name w:val="Başlık 31"/>
    <w:basedOn w:val="Normal"/>
    <w:uiPriority w:val="99"/>
    <w:rsid w:val="00544D7A"/>
    <w:pPr>
      <w:spacing w:before="41"/>
      <w:ind w:left="612"/>
      <w:outlineLvl w:val="3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99"/>
    <w:qFormat/>
    <w:rsid w:val="00544D7A"/>
    <w:pPr>
      <w:ind w:left="1333" w:hanging="360"/>
    </w:pPr>
  </w:style>
  <w:style w:type="paragraph" w:customStyle="1" w:styleId="TableParagraph">
    <w:name w:val="Table Paragraph"/>
    <w:basedOn w:val="Normal"/>
    <w:uiPriority w:val="99"/>
    <w:rsid w:val="00544D7A"/>
  </w:style>
  <w:style w:type="character" w:styleId="Hyperlink">
    <w:name w:val="Hyperlink"/>
    <w:basedOn w:val="DefaultParagraphFont"/>
    <w:uiPriority w:val="99"/>
    <w:rsid w:val="003D35CB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FF7715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179</Words>
  <Characters>1026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</dc:title>
  <dc:subject/>
  <dc:creator>User</dc:creator>
  <cp:keywords/>
  <dc:description/>
  <cp:lastModifiedBy>CEYLAN</cp:lastModifiedBy>
  <cp:revision>2</cp:revision>
  <dcterms:created xsi:type="dcterms:W3CDTF">2021-05-25T11:43:00Z</dcterms:created>
  <dcterms:modified xsi:type="dcterms:W3CDTF">2021-05-25T11:43:00Z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